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3120FE50" w14:textId="77777777" w:rsidR="000C3A5C" w:rsidRDefault="00E4067B" w:rsidP="009D19A3">
      <w:pPr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6BA0D6C" wp14:editId="0AA1C2F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81125" cy="714375"/>
            <wp:effectExtent l="0" t="0" r="9525" b="0"/>
            <wp:wrapSquare wrapText="bothSides"/>
            <wp:docPr id="6" name="Immagine 0" descr="Descrizione: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Descrizione: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C8FFE7" w14:textId="77777777" w:rsidR="00650FA7" w:rsidRDefault="000C3A5C">
      <w:pPr>
        <w:rPr>
          <w:b/>
          <w:sz w:val="28"/>
          <w:szCs w:val="28"/>
        </w:rPr>
      </w:pPr>
      <w:proofErr w:type="gramStart"/>
      <w:r w:rsidRPr="000C3A5C">
        <w:rPr>
          <w:b/>
          <w:sz w:val="28"/>
          <w:szCs w:val="28"/>
        </w:rPr>
        <w:t>OGGETTO:  RICHIESTA</w:t>
      </w:r>
      <w:proofErr w:type="gramEnd"/>
      <w:r w:rsidRPr="000C3A5C">
        <w:rPr>
          <w:b/>
          <w:sz w:val="28"/>
          <w:szCs w:val="28"/>
        </w:rPr>
        <w:t xml:space="preserve"> DI </w:t>
      </w:r>
      <w:r w:rsidR="0010067D">
        <w:rPr>
          <w:b/>
          <w:sz w:val="28"/>
          <w:szCs w:val="28"/>
        </w:rPr>
        <w:t>CERTIFICATO</w:t>
      </w:r>
      <w:r w:rsidRPr="000C3A5C">
        <w:rPr>
          <w:b/>
          <w:sz w:val="28"/>
          <w:szCs w:val="28"/>
        </w:rPr>
        <w:t xml:space="preserve"> DI FREQUENZA</w:t>
      </w:r>
    </w:p>
    <w:p w14:paraId="0F0E2DA4" w14:textId="77777777" w:rsidR="000C3A5C" w:rsidRDefault="000C3A5C" w:rsidP="000C3A5C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Si prega di scrivere in stampatello</w:t>
      </w:r>
    </w:p>
    <w:p w14:paraId="2DF9B58F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 w:rsidRPr="000C3A5C">
        <w:rPr>
          <w:sz w:val="24"/>
          <w:szCs w:val="28"/>
        </w:rPr>
        <w:t>Il/La sottoscritt</w:t>
      </w:r>
      <w:r>
        <w:rPr>
          <w:sz w:val="24"/>
          <w:szCs w:val="28"/>
        </w:rPr>
        <w:t>o/a</w:t>
      </w:r>
    </w:p>
    <w:p w14:paraId="5FB705A4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COGNOME</w:t>
      </w:r>
    </w:p>
    <w:p w14:paraId="0B60447D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NOME</w:t>
      </w:r>
    </w:p>
    <w:p w14:paraId="07303612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NATO/A a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il</w:t>
      </w:r>
    </w:p>
    <w:p w14:paraId="5F970F07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RESIDENTE a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VIA</w:t>
      </w:r>
    </w:p>
    <w:p w14:paraId="41286C1D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ISCRITTO NELL’ANNO ACCADEMICO</w:t>
      </w:r>
    </w:p>
    <w:p w14:paraId="46C875F1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AL CORSO</w:t>
      </w:r>
    </w:p>
    <w:p w14:paraId="13617D7D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Se il corso è di lingue specificare il livello</w:t>
      </w:r>
    </w:p>
    <w:p w14:paraId="1E17DD35" w14:textId="77777777" w:rsidR="003745B3" w:rsidRDefault="003745B3" w:rsidP="0010067D">
      <w:pPr>
        <w:spacing w:after="0" w:line="240" w:lineRule="auto"/>
        <w:rPr>
          <w:sz w:val="24"/>
          <w:szCs w:val="28"/>
        </w:rPr>
      </w:pPr>
    </w:p>
    <w:p w14:paraId="148E07F5" w14:textId="77777777" w:rsidR="000C3A5C" w:rsidRPr="00E85843" w:rsidRDefault="000C3A5C" w:rsidP="0010067D">
      <w:pPr>
        <w:spacing w:after="0" w:line="240" w:lineRule="auto"/>
        <w:rPr>
          <w:b/>
          <w:sz w:val="24"/>
          <w:szCs w:val="28"/>
        </w:rPr>
      </w:pPr>
      <w:r w:rsidRPr="00E85843">
        <w:rPr>
          <w:b/>
          <w:sz w:val="24"/>
          <w:szCs w:val="28"/>
        </w:rPr>
        <w:t>Sede di frequenza</w:t>
      </w:r>
    </w:p>
    <w:p w14:paraId="27D40358" w14:textId="77777777" w:rsidR="00E85843" w:rsidRDefault="009320FE" w:rsidP="000A2CB8">
      <w:pPr>
        <w:spacing w:line="240" w:lineRule="auto"/>
        <w:rPr>
          <w:sz w:val="24"/>
          <w:szCs w:val="28"/>
        </w:rPr>
      </w:pPr>
      <w:r>
        <w:rPr>
          <w:sz w:val="24"/>
          <w:szCs w:val="28"/>
        </w:rPr>
        <w:pict w14:anchorId="7AC1A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08pt;height:22pt">
            <v:imagedata r:id="rId9" o:title=""/>
          </v:shape>
        </w:pict>
      </w:r>
    </w:p>
    <w:p w14:paraId="0B91096F" w14:textId="77777777" w:rsidR="00E85843" w:rsidRDefault="009320FE" w:rsidP="000A2CB8">
      <w:pPr>
        <w:spacing w:line="240" w:lineRule="auto"/>
        <w:rPr>
          <w:sz w:val="24"/>
          <w:szCs w:val="28"/>
        </w:rPr>
      </w:pPr>
      <w:bookmarkStart w:id="0" w:name="_GoBack"/>
      <w:bookmarkEnd w:id="0"/>
      <w:r>
        <w:rPr>
          <w:sz w:val="24"/>
          <w:szCs w:val="28"/>
        </w:rPr>
        <w:pict w14:anchorId="7197EB7A">
          <v:shape id="_x0000_i1025" type="#_x0000_t75" style="width:108pt;height:22pt">
            <v:imagedata r:id="rId10" o:title=""/>
          </v:shape>
        </w:pict>
      </w:r>
    </w:p>
    <w:p w14:paraId="56239F38" w14:textId="77777777" w:rsidR="00E85843" w:rsidRDefault="00E85843" w:rsidP="000A2CB8">
      <w:pPr>
        <w:spacing w:line="240" w:lineRule="auto"/>
        <w:rPr>
          <w:sz w:val="24"/>
          <w:szCs w:val="28"/>
        </w:rPr>
      </w:pPr>
    </w:p>
    <w:p w14:paraId="2FA01484" w14:textId="77777777" w:rsidR="00E85843" w:rsidRDefault="00E85843" w:rsidP="000A2CB8">
      <w:pPr>
        <w:spacing w:line="240" w:lineRule="auto"/>
        <w:rPr>
          <w:sz w:val="24"/>
          <w:szCs w:val="28"/>
        </w:rPr>
      </w:pPr>
    </w:p>
    <w:p w14:paraId="2B3FD862" w14:textId="77777777" w:rsidR="00E85843" w:rsidRDefault="00E85843" w:rsidP="00E85843">
      <w:pPr>
        <w:spacing w:line="240" w:lineRule="auto"/>
        <w:rPr>
          <w:sz w:val="24"/>
          <w:szCs w:val="28"/>
        </w:rPr>
      </w:pPr>
    </w:p>
    <w:p w14:paraId="4B5CE591" w14:textId="77777777" w:rsidR="00030B08" w:rsidRDefault="00030B08" w:rsidP="00E85843">
      <w:pPr>
        <w:spacing w:line="240" w:lineRule="auto"/>
        <w:jc w:val="center"/>
        <w:rPr>
          <w:sz w:val="24"/>
          <w:szCs w:val="28"/>
        </w:rPr>
      </w:pPr>
      <w:r>
        <w:rPr>
          <w:sz w:val="24"/>
          <w:szCs w:val="28"/>
        </w:rPr>
        <w:t>RICHIEDE</w:t>
      </w:r>
    </w:p>
    <w:p w14:paraId="45DFCDD5" w14:textId="77777777" w:rsidR="00030B08" w:rsidRPr="00E85843" w:rsidRDefault="00030B08" w:rsidP="00E85843">
      <w:pPr>
        <w:spacing w:line="240" w:lineRule="auto"/>
        <w:jc w:val="center"/>
        <w:rPr>
          <w:b/>
          <w:sz w:val="24"/>
          <w:szCs w:val="28"/>
        </w:rPr>
      </w:pPr>
      <w:r w:rsidRPr="00E85843">
        <w:rPr>
          <w:b/>
          <w:sz w:val="24"/>
          <w:szCs w:val="28"/>
        </w:rPr>
        <w:t>Un certificato in carta libera comprovante l’iscrizione al suddetto Corso</w:t>
      </w:r>
    </w:p>
    <w:p w14:paraId="35E83C45" w14:textId="77777777" w:rsidR="00030B08" w:rsidRDefault="00030B08" w:rsidP="000A2CB8">
      <w:pPr>
        <w:spacing w:line="240" w:lineRule="auto"/>
        <w:rPr>
          <w:sz w:val="24"/>
          <w:szCs w:val="28"/>
        </w:rPr>
      </w:pPr>
      <w:r>
        <w:rPr>
          <w:sz w:val="24"/>
          <w:szCs w:val="28"/>
        </w:rPr>
        <w:t>DATA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FIRMA</w:t>
      </w:r>
    </w:p>
    <w:p w14:paraId="295CFF61" w14:textId="77777777" w:rsidR="000A2CB8" w:rsidRPr="001379B7" w:rsidRDefault="00030B08" w:rsidP="001379B7">
      <w:pPr>
        <w:spacing w:line="240" w:lineRule="auto"/>
        <w:rPr>
          <w:b/>
          <w:sz w:val="28"/>
          <w:szCs w:val="28"/>
        </w:rPr>
      </w:pPr>
      <w:r w:rsidRPr="001379B7">
        <w:rPr>
          <w:b/>
          <w:sz w:val="24"/>
          <w:szCs w:val="28"/>
        </w:rPr>
        <w:t>Il richiedente s</w:t>
      </w:r>
      <w:r w:rsidR="001379B7">
        <w:rPr>
          <w:b/>
          <w:sz w:val="24"/>
          <w:szCs w:val="28"/>
        </w:rPr>
        <w:t>i impegna a versare EURO</w:t>
      </w:r>
      <w:r w:rsidR="001379B7">
        <w:rPr>
          <w:b/>
          <w:sz w:val="24"/>
          <w:szCs w:val="28"/>
        </w:rPr>
        <w:tab/>
      </w:r>
      <w:r w:rsidR="001379B7">
        <w:rPr>
          <w:b/>
          <w:sz w:val="24"/>
          <w:szCs w:val="28"/>
        </w:rPr>
        <w:tab/>
      </w:r>
      <w:r w:rsidR="001379B7">
        <w:rPr>
          <w:b/>
          <w:sz w:val="24"/>
          <w:szCs w:val="28"/>
        </w:rPr>
        <w:tab/>
        <w:t>per diritti</w:t>
      </w:r>
      <w:r w:rsidRPr="001379B7">
        <w:rPr>
          <w:b/>
          <w:sz w:val="24"/>
          <w:szCs w:val="28"/>
        </w:rPr>
        <w:t xml:space="preserve"> di segreteria</w:t>
      </w:r>
      <w:r w:rsidR="00DB3B24" w:rsidRPr="001379B7">
        <w:rPr>
          <w:b/>
          <w:sz w:val="28"/>
          <w:szCs w:val="28"/>
        </w:rPr>
        <w:t xml:space="preserve">                </w:t>
      </w:r>
    </w:p>
    <w:p w14:paraId="6FBDFDAF" w14:textId="77777777" w:rsidR="00DB3B24" w:rsidRPr="000C3A5C" w:rsidRDefault="009320FE" w:rsidP="000A2CB8">
      <w:pPr>
        <w:spacing w:line="240" w:lineRule="auto"/>
        <w:jc w:val="center"/>
        <w:rPr>
          <w:sz w:val="24"/>
          <w:szCs w:val="28"/>
        </w:rPr>
      </w:pPr>
      <w:r>
        <w:rPr>
          <w:b/>
          <w:noProof/>
          <w:sz w:val="28"/>
          <w:szCs w:val="28"/>
        </w:rPr>
        <w:pict w14:anchorId="6C31A07A">
          <v:shapetype id="_x0000_t185" coordsize="21600,21600" o:spt="185" adj="3600" path="m@0,0nfqx0@0l0@2qy@0,21600em@1,0nfqx21600@0l21600@2qy@1,21600em@0,0nsqx0@0l0@2qy@0,21600l@1,21600qx21600@2l21600@0qy@1,0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8" type="#_x0000_t185" style="position:absolute;left:0;text-align:left;margin-left:171pt;margin-top:401.4pt;width:147.75pt;height:476.25pt;rotation:-270;z-index:251657216;mso-wrap-distance-right:36pt;mso-position-horizontal-relative:margin;mso-position-vertical-relative:margin;mso-height-relative:margin" o:allowincell="f" adj="2346" fillcolor="#4f81bd" strokecolor="#4f81bd" strokeweight="1pt">
            <v:shadow on="t" type="double" opacity=".5" color2="shadow add(102)" offset="3pt,-3pt" offset2="6pt,-6pt"/>
            <v:textbox style="mso-next-textbox:#_x0000_s1028" inset="18pt,18pt,,18pt">
              <w:txbxContent>
                <w:p w14:paraId="4822BFDC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 xml:space="preserve">Il Docente </w:t>
                  </w:r>
                </w:p>
                <w:p w14:paraId="78272EFD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 xml:space="preserve">Dichiara che il/la </w:t>
                  </w:r>
                  <w:proofErr w:type="spellStart"/>
                  <w:r w:rsidRPr="00EA6F18">
                    <w:rPr>
                      <w:i/>
                      <w:iCs/>
                    </w:rPr>
                    <w:t>Sig</w:t>
                  </w:r>
                  <w:proofErr w:type="spellEnd"/>
                  <w:r w:rsidRPr="00EA6F18">
                    <w:rPr>
                      <w:i/>
                      <w:iCs/>
                    </w:rPr>
                    <w:t>/</w:t>
                  </w:r>
                  <w:proofErr w:type="spellStart"/>
                  <w:r w:rsidRPr="00EA6F18">
                    <w:rPr>
                      <w:i/>
                      <w:iCs/>
                    </w:rPr>
                    <w:t>ra</w:t>
                  </w:r>
                  <w:proofErr w:type="spellEnd"/>
                </w:p>
                <w:p w14:paraId="12429879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>Ha frequentato il Corso di</w:t>
                  </w:r>
                </w:p>
                <w:p w14:paraId="1FE0177A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 xml:space="preserve">Per </w:t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  <w:t xml:space="preserve">ore e ha </w:t>
                  </w:r>
                  <w:proofErr w:type="gramStart"/>
                  <w:r>
                    <w:rPr>
                      <w:i/>
                      <w:iCs/>
                    </w:rPr>
                    <w:t xml:space="preserve">superato </w:t>
                  </w:r>
                  <w:r w:rsidRPr="00EA6F18">
                    <w:rPr>
                      <w:i/>
                      <w:iCs/>
                    </w:rPr>
                    <w:t xml:space="preserve"> il</w:t>
                  </w:r>
                  <w:proofErr w:type="gramEnd"/>
                  <w:r w:rsidRPr="00EA6F18">
                    <w:rPr>
                      <w:i/>
                      <w:iCs/>
                    </w:rPr>
                    <w:t xml:space="preserve"> test finale con voto</w:t>
                  </w:r>
                  <w:r w:rsidRPr="00EA6F18">
                    <w:rPr>
                      <w:i/>
                      <w:iCs/>
                    </w:rPr>
                    <w:tab/>
                  </w:r>
                  <w:r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>/30</w:t>
                  </w:r>
                </w:p>
                <w:p w14:paraId="72F15BAA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  <w:t>FIRMA</w:t>
                  </w:r>
                </w:p>
              </w:txbxContent>
            </v:textbox>
            <w10:wrap type="square" anchorx="margin" anchory="margin"/>
          </v:shape>
        </w:pict>
      </w:r>
      <w:r w:rsidR="000A2CB8" w:rsidRPr="00EA6F18">
        <w:rPr>
          <w:b/>
          <w:sz w:val="28"/>
          <w:szCs w:val="28"/>
        </w:rPr>
        <w:t xml:space="preserve">PARTE DA COMPILARE A CURA DEL </w:t>
      </w:r>
      <w:r w:rsidR="001379B7">
        <w:rPr>
          <w:b/>
          <w:sz w:val="28"/>
          <w:szCs w:val="28"/>
        </w:rPr>
        <w:t>DO</w:t>
      </w:r>
      <w:r w:rsidR="000A2CB8" w:rsidRPr="00EA6F18">
        <w:rPr>
          <w:b/>
          <w:sz w:val="28"/>
          <w:szCs w:val="28"/>
        </w:rPr>
        <w:t>CENTE</w:t>
      </w:r>
    </w:p>
    <w:sectPr w:rsidR="00DB3B24" w:rsidRPr="000C3A5C" w:rsidSect="00E85843">
      <w:footerReference w:type="default" r:id="rId11"/>
      <w:pgSz w:w="11906" w:h="16838"/>
      <w:pgMar w:top="567" w:right="1134" w:bottom="709" w:left="1134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CD19794" w14:textId="77777777" w:rsidR="009320FE" w:rsidRDefault="009320FE" w:rsidP="00EA6F18">
      <w:pPr>
        <w:spacing w:after="0" w:line="240" w:lineRule="auto"/>
      </w:pPr>
      <w:r>
        <w:separator/>
      </w:r>
    </w:p>
  </w:endnote>
  <w:endnote w:type="continuationSeparator" w:id="0">
    <w:p w14:paraId="4C770E12" w14:textId="77777777" w:rsidR="009320FE" w:rsidRDefault="009320FE" w:rsidP="00EA6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034A2" w14:textId="77777777" w:rsidR="00E85843" w:rsidRDefault="00E85843">
    <w:pPr>
      <w:pStyle w:val="Pidipagina"/>
    </w:pPr>
    <w:r>
      <w:tab/>
      <w:t xml:space="preserve">Segreteria: Via </w:t>
    </w:r>
    <w:proofErr w:type="spellStart"/>
    <w:r>
      <w:t>Attone</w:t>
    </w:r>
    <w:proofErr w:type="spellEnd"/>
    <w:r>
      <w:t xml:space="preserve"> Vescovo, 4 – 13100 Vercelli</w:t>
    </w:r>
  </w:p>
  <w:p w14:paraId="1640121B" w14:textId="77777777" w:rsidR="00E85843" w:rsidRDefault="00E85843">
    <w:pPr>
      <w:pStyle w:val="Pidipagina"/>
    </w:pPr>
    <w:r>
      <w:tab/>
      <w:t>Tel. 0161/56.285 – Fax 0161/58.746 Vercelli</w:t>
    </w:r>
  </w:p>
  <w:p w14:paraId="330354F9" w14:textId="77777777" w:rsidR="00E85843" w:rsidRDefault="00E85843" w:rsidP="004E1DDE">
    <w:pPr>
      <w:spacing w:after="0" w:line="240" w:lineRule="auto"/>
      <w:rPr>
        <w:rFonts w:ascii="Roboto" w:eastAsia="Times New Roman" w:hAnsi="Roboto"/>
        <w:color w:val="555555"/>
        <w:sz w:val="21"/>
        <w:szCs w:val="21"/>
        <w:shd w:val="clear" w:color="auto" w:fill="FFFFFF"/>
        <w:lang w:eastAsia="it-IT"/>
      </w:rPr>
    </w:pPr>
    <w:r>
      <w:tab/>
    </w:r>
    <w:r w:rsidRPr="00893E0F">
      <w:t xml:space="preserve">Sito Web: </w:t>
    </w:r>
    <w:hyperlink r:id="rId1" w:history="1">
      <w:r w:rsidRPr="00893E0F">
        <w:rPr>
          <w:rStyle w:val="Collegamentoipertestuale"/>
        </w:rPr>
        <w:t>www.unipopvercelli.it</w:t>
      </w:r>
    </w:hyperlink>
    <w:r w:rsidRPr="00893E0F">
      <w:t xml:space="preserve"> – e-mail: </w:t>
    </w:r>
    <w:hyperlink r:id="rId2" w:history="1">
      <w:r w:rsidR="004E1DDE" w:rsidRPr="000F1C20">
        <w:rPr>
          <w:rStyle w:val="Collegamentoipertestuale"/>
          <w:rFonts w:ascii="Roboto" w:eastAsia="Times New Roman" w:hAnsi="Roboto"/>
          <w:sz w:val="21"/>
          <w:szCs w:val="21"/>
          <w:shd w:val="clear" w:color="auto" w:fill="FFFFFF"/>
          <w:lang w:eastAsia="it-IT"/>
        </w:rPr>
        <w:t>universitapopolare.vc@gmail.com</w:t>
      </w:r>
    </w:hyperlink>
  </w:p>
  <w:p w14:paraId="21DFB305" w14:textId="77777777" w:rsidR="004E1DDE" w:rsidRPr="004E1DDE" w:rsidRDefault="004E1DDE" w:rsidP="004E1DDE">
    <w:pPr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58EDD4BE" w14:textId="77777777" w:rsidR="009320FE" w:rsidRDefault="009320FE" w:rsidP="00EA6F18">
      <w:pPr>
        <w:spacing w:after="0" w:line="240" w:lineRule="auto"/>
      </w:pPr>
      <w:r>
        <w:separator/>
      </w:r>
    </w:p>
  </w:footnote>
  <w:footnote w:type="continuationSeparator" w:id="0">
    <w:p w14:paraId="3179587D" w14:textId="77777777" w:rsidR="009320FE" w:rsidRDefault="009320FE" w:rsidP="00EA6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2C135CD"/>
    <w:multiLevelType w:val="hybridMultilevel"/>
    <w:tmpl w:val="95E4B2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34F1"/>
    <w:rsid w:val="00030B08"/>
    <w:rsid w:val="00093363"/>
    <w:rsid w:val="000A2CB8"/>
    <w:rsid w:val="000C3A5C"/>
    <w:rsid w:val="0010067D"/>
    <w:rsid w:val="001200B5"/>
    <w:rsid w:val="001379B7"/>
    <w:rsid w:val="00263719"/>
    <w:rsid w:val="00343CD2"/>
    <w:rsid w:val="003634F1"/>
    <w:rsid w:val="003745B3"/>
    <w:rsid w:val="003C02B2"/>
    <w:rsid w:val="003E7436"/>
    <w:rsid w:val="00437D5E"/>
    <w:rsid w:val="004E1DDE"/>
    <w:rsid w:val="00650FA7"/>
    <w:rsid w:val="006B6784"/>
    <w:rsid w:val="00893E0F"/>
    <w:rsid w:val="008C620B"/>
    <w:rsid w:val="009320FE"/>
    <w:rsid w:val="009D19A3"/>
    <w:rsid w:val="009D4985"/>
    <w:rsid w:val="00B83FE5"/>
    <w:rsid w:val="00BF7B2E"/>
    <w:rsid w:val="00D94576"/>
    <w:rsid w:val="00DB3B24"/>
    <w:rsid w:val="00E4067B"/>
    <w:rsid w:val="00E85067"/>
    <w:rsid w:val="00E85843"/>
    <w:rsid w:val="00EA6F18"/>
    <w:rsid w:val="00F9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DE558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0FA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3A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6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A6F1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A6F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6F18"/>
  </w:style>
  <w:style w:type="paragraph" w:styleId="Pidipagina">
    <w:name w:val="footer"/>
    <w:basedOn w:val="Normale"/>
    <w:link w:val="PidipaginaCarattere"/>
    <w:uiPriority w:val="99"/>
    <w:unhideWhenUsed/>
    <w:rsid w:val="00EA6F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6F18"/>
  </w:style>
  <w:style w:type="character" w:styleId="Collegamentoipertestuale">
    <w:name w:val="Hyperlink"/>
    <w:uiPriority w:val="99"/>
    <w:unhideWhenUsed/>
    <w:rsid w:val="00EA6F1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B3B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wmf"/><Relationship Id="rId10" Type="http://schemas.openxmlformats.org/officeDocument/2006/relationships/image" Target="media/image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popvercelli.it" TargetMode="External"/><Relationship Id="rId2" Type="http://schemas.openxmlformats.org/officeDocument/2006/relationships/hyperlink" Target="mailto:universitapopolare.v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ertificato%20di%20frequenz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118C3-E849-2042-B775-23E73533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G:\Certificato di frequenza.dot</Template>
  <TotalTime>2</TotalTime>
  <Pages>1</Pages>
  <Words>73</Words>
  <Characters>420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CAVOUR VERCELLI</Company>
  <LinksUpToDate>false</LinksUpToDate>
  <CharactersWithSpaces>492</CharactersWithSpaces>
  <SharedDoc>false</SharedDoc>
  <HLinks>
    <vt:vector size="12" baseType="variant">
      <vt:variant>
        <vt:i4>1769505</vt:i4>
      </vt:variant>
      <vt:variant>
        <vt:i4>3</vt:i4>
      </vt:variant>
      <vt:variant>
        <vt:i4>0</vt:i4>
      </vt:variant>
      <vt:variant>
        <vt:i4>5</vt:i4>
      </vt:variant>
      <vt:variant>
        <vt:lpwstr>mailto:unipopvc@tiscali.it</vt:lpwstr>
      </vt:variant>
      <vt:variant>
        <vt:lpwstr/>
      </vt:variant>
      <vt:variant>
        <vt:i4>983124</vt:i4>
      </vt:variant>
      <vt:variant>
        <vt:i4>0</vt:i4>
      </vt:variant>
      <vt:variant>
        <vt:i4>0</vt:i4>
      </vt:variant>
      <vt:variant>
        <vt:i4>5</vt:i4>
      </vt:variant>
      <vt:variant>
        <vt:lpwstr>http://www.unipopvercelli.it/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Franca Nicco</cp:lastModifiedBy>
  <cp:revision>3</cp:revision>
  <cp:lastPrinted>2012-09-05T19:07:00Z</cp:lastPrinted>
  <dcterms:created xsi:type="dcterms:W3CDTF">2012-09-06T07:50:00Z</dcterms:created>
  <dcterms:modified xsi:type="dcterms:W3CDTF">2019-09-19T08:02:00Z</dcterms:modified>
</cp:coreProperties>
</file>